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/>
      </w:tblPr>
      <w:tblGrid>
        <w:gridCol w:w="4606"/>
        <w:gridCol w:w="423"/>
        <w:gridCol w:w="4559"/>
        <w:gridCol w:w="379"/>
        <w:gridCol w:w="4663"/>
      </w:tblGrid>
      <w:tr w:rsidR="00CC0A8F" w:rsidRPr="005F0F31" w:rsidTr="004642F0">
        <w:trPr>
          <w:trHeight w:val="4140"/>
          <w:jc w:val="center"/>
        </w:trPr>
        <w:tc>
          <w:tcPr>
            <w:tcW w:w="4534" w:type="dxa"/>
            <w:vMerge w:val="restart"/>
            <w:tcBorders>
              <w:bottom w:val="nil"/>
            </w:tcBorders>
          </w:tcPr>
          <w:p w:rsidR="00B67824" w:rsidRPr="00F37523" w:rsidRDefault="003E02C8" w:rsidP="00F37523">
            <w:pPr>
              <w:pStyle w:val="Heading1"/>
              <w:rPr>
                <w:rStyle w:val="Heading1Char"/>
                <w:b/>
              </w:rPr>
            </w:pPr>
            <w:bookmarkStart w:id="0" w:name="_Hlk514276837"/>
            <w:r>
              <w:t>Addressing the Concern</w:t>
            </w:r>
          </w:p>
          <w:p w:rsidR="007D43B3" w:rsidRPr="00990E76" w:rsidRDefault="003E02C8" w:rsidP="00990E76">
            <w:r>
              <w:t xml:space="preserve">Our </w:t>
            </w:r>
            <w:r w:rsidR="00EE09A2">
              <w:t>Organizatio</w:t>
            </w:r>
            <w:r w:rsidR="003D5A15">
              <w:t xml:space="preserve">n addresses the health concern </w:t>
            </w:r>
            <w:r w:rsidR="0049720F">
              <w:t>by providing health plan options that provide innovative strategies that encourage people, families, and communities to maintain a healthy lifestyle, increase their involvement in physical activity,</w:t>
            </w:r>
            <w:r w:rsidR="003D5A15">
              <w:t xml:space="preserve"> and enhance the quality of their diet. </w:t>
            </w:r>
            <w:r w:rsidR="00D764B5">
              <w:t xml:space="preserve">The </w:t>
            </w:r>
            <w:r w:rsidR="0049720F">
              <w:t>O</w:t>
            </w:r>
            <w:r w:rsidR="00D764B5">
              <w:t>rganization also provided screening and diagnosis</w:t>
            </w:r>
            <w:r w:rsidR="0049720F">
              <w:t>,</w:t>
            </w:r>
            <w:r w:rsidR="00D764B5">
              <w:t xml:space="preserve"> which will ensure that people who are obese receive the necessary care required. </w:t>
            </w:r>
          </w:p>
          <w:p w:rsidR="007D43B3" w:rsidRPr="00F37523" w:rsidRDefault="00662D84" w:rsidP="00F37523">
            <w:pPr>
              <w:pStyle w:val="Heading1"/>
              <w:rPr>
                <w:rStyle w:val="Heading1Char"/>
                <w:b/>
              </w:rPr>
            </w:pPr>
            <w:r>
              <w:t>Frequently Asked Questions</w:t>
            </w:r>
          </w:p>
          <w:bookmarkEnd w:id="0"/>
          <w:p w:rsidR="00CC0A8F" w:rsidRDefault="00662D84" w:rsidP="00C54EA5">
            <w:pPr>
              <w:pStyle w:val="ListParagraph"/>
              <w:numPr>
                <w:ilvl w:val="0"/>
                <w:numId w:val="10"/>
              </w:numPr>
            </w:pPr>
            <w:r>
              <w:t>What is obesity?</w:t>
            </w:r>
          </w:p>
          <w:p w:rsidR="00662D84" w:rsidRDefault="00662D84" w:rsidP="00C54EA5">
            <w:pPr>
              <w:pStyle w:val="ListParagraph"/>
              <w:numPr>
                <w:ilvl w:val="0"/>
                <w:numId w:val="10"/>
              </w:numPr>
            </w:pPr>
            <w:r>
              <w:t>What causes obesity?</w:t>
            </w:r>
          </w:p>
          <w:p w:rsidR="00662D84" w:rsidRDefault="00662D84" w:rsidP="00C54EA5">
            <w:pPr>
              <w:pStyle w:val="ListParagraph"/>
              <w:numPr>
                <w:ilvl w:val="0"/>
                <w:numId w:val="10"/>
              </w:numPr>
            </w:pPr>
            <w:r>
              <w:t>Is obesity harmful to a person’s health?</w:t>
            </w:r>
          </w:p>
          <w:p w:rsidR="00C54EA5" w:rsidRDefault="00662D84" w:rsidP="007B3911">
            <w:pPr>
              <w:pStyle w:val="ListParagraph"/>
              <w:numPr>
                <w:ilvl w:val="0"/>
                <w:numId w:val="10"/>
              </w:numPr>
            </w:pPr>
            <w:r>
              <w:t>Does liposuction address obesity issues?</w:t>
            </w:r>
          </w:p>
          <w:p w:rsidR="0049720F" w:rsidRDefault="0049720F" w:rsidP="007B3911">
            <w:pPr>
              <w:pStyle w:val="ListParagraph"/>
              <w:numPr>
                <w:ilvl w:val="0"/>
                <w:numId w:val="10"/>
              </w:numPr>
            </w:pPr>
            <w:r>
              <w:t>What is the difference between obese and overweight?</w:t>
            </w:r>
          </w:p>
          <w:p w:rsidR="0049720F" w:rsidRPr="00990E76" w:rsidRDefault="0049720F" w:rsidP="0049720F">
            <w:r>
              <w:rPr>
                <w:noProof/>
              </w:rPr>
              <w:drawing>
                <wp:inline distT="0" distB="0" distL="0" distR="0">
                  <wp:extent cx="2543175" cy="2133600"/>
                  <wp:effectExtent l="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" w:type="dxa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  <w:tcBorders>
              <w:bottom w:val="nil"/>
            </w:tcBorders>
          </w:tcPr>
          <w:p w:rsidR="00C54EA5" w:rsidRDefault="00C54EA5" w:rsidP="00C54EA5">
            <w:pPr>
              <w:pStyle w:val="Heading2"/>
              <w:jc w:val="center"/>
            </w:pPr>
            <w:r>
              <w:t>For Additional Details Contact</w:t>
            </w:r>
          </w:p>
          <w:p w:rsidR="00C54EA5" w:rsidRDefault="00C54EA5" w:rsidP="00C54EA5">
            <w:pPr>
              <w:jc w:val="center"/>
            </w:pPr>
            <w:r>
              <w:t>The Ministry of Health</w:t>
            </w:r>
          </w:p>
          <w:p w:rsidR="00C54EA5" w:rsidRDefault="00C54EA5" w:rsidP="00C54EA5">
            <w:pPr>
              <w:jc w:val="center"/>
            </w:pPr>
            <w:r>
              <w:t>Address:11176</w:t>
            </w:r>
          </w:p>
          <w:p w:rsidR="00C54EA5" w:rsidRDefault="00374C1A" w:rsidP="00C54EA5">
            <w:pPr>
              <w:jc w:val="center"/>
            </w:pPr>
            <w:r>
              <w:t>City: Riyadh</w:t>
            </w:r>
          </w:p>
          <w:p w:rsidR="00CC0A8F" w:rsidRPr="00990E76" w:rsidRDefault="00C54EA5" w:rsidP="00C54EA5">
            <w:pPr>
              <w:pStyle w:val="NormalTextDarkBackground"/>
              <w:jc w:val="center"/>
            </w:pPr>
            <w:r>
              <w:t>Email: 937@moh.gov.sa</w:t>
            </w:r>
          </w:p>
        </w:tc>
        <w:tc>
          <w:tcPr>
            <w:tcW w:w="373" w:type="dxa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 w:val="restart"/>
            <w:tcBorders>
              <w:bottom w:val="nil"/>
            </w:tcBorders>
          </w:tcPr>
          <w:p w:rsidR="00CC0A8F" w:rsidRPr="005F0F31" w:rsidRDefault="00CC0A8F" w:rsidP="005F0F31">
            <w:pPr>
              <w:rPr>
                <w:noProof/>
              </w:rPr>
            </w:pPr>
          </w:p>
        </w:tc>
      </w:tr>
      <w:tr w:rsidR="00CC0A8F" w:rsidRPr="005F0F31" w:rsidTr="004642F0">
        <w:trPr>
          <w:trHeight w:val="450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16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87" w:type="dxa"/>
          </w:tcPr>
          <w:p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73" w:type="dxa"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:rsidTr="007B3911">
        <w:trPr>
          <w:trHeight w:val="3148"/>
          <w:jc w:val="center"/>
        </w:trPr>
        <w:tc>
          <w:tcPr>
            <w:tcW w:w="4534" w:type="dxa"/>
            <w:vMerge/>
          </w:tcPr>
          <w:p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Default="007B3911" w:rsidP="007B3911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t>References</w:t>
            </w:r>
          </w:p>
          <w:p w:rsidR="007B3911" w:rsidRPr="007B3911" w:rsidRDefault="007B3911" w:rsidP="004642F0">
            <w:pPr>
              <w:pStyle w:val="NoSpacing"/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</w:pPr>
            <w:r w:rsidRPr="007B391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Al-Raddadi, R., Bahijri, S. M., Jambi, H. A., Ferns, G., &amp;Tuomilehto, J. (2019). The prevalence of obesity and overweight, associated demographic and lifestyle factors, and health status in the adult population of Jeddah, Saudi Arabia. </w:t>
            </w:r>
            <w:r w:rsidRPr="007B3911">
              <w:rPr>
                <w:rFonts w:ascii="Times New Roman" w:hAnsi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Therapeutic advances in chronic disease</w:t>
            </w:r>
            <w:r w:rsidRPr="007B391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7B3911">
              <w:rPr>
                <w:rFonts w:ascii="Times New Roman" w:hAnsi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10</w:t>
            </w:r>
            <w:r w:rsidRPr="007B3911">
              <w:rPr>
                <w:rFonts w:ascii="Times New Roman" w:hAnsi="Times New Roman"/>
                <w:color w:val="222222"/>
                <w:sz w:val="20"/>
                <w:szCs w:val="20"/>
                <w:shd w:val="clear" w:color="auto" w:fill="FFFFFF"/>
              </w:rPr>
              <w:t>, 2040622319878997.</w:t>
            </w:r>
          </w:p>
          <w:p w:rsidR="007B3911" w:rsidRPr="007B3911" w:rsidRDefault="007B3911" w:rsidP="007B391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Alqarni, S. S. Prevention</w:t>
            </w:r>
            <w:r w:rsidR="0049720F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,</w:t>
            </w: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and Management of Obesity in the Kingdom of Saudi Arabia.</w:t>
            </w:r>
          </w:p>
          <w:p w:rsidR="007B3911" w:rsidRPr="007B3911" w:rsidRDefault="007B3911" w:rsidP="007B391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Shori, A. B., Albaik, M., &amp;Bokhari, F. M. (2017). Fast</w:t>
            </w:r>
            <w:r w:rsidR="0049720F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-</w:t>
            </w: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food consumption and increased body mass index as risk factors for weight gain and obesity in Saudi Arabia. </w:t>
            </w:r>
            <w:r w:rsidRPr="007B3911">
              <w:rPr>
                <w:rFonts w:ascii="Times New Roman" w:hAnsi="Times New Roman" w:cs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Obesity Medicine</w:t>
            </w: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7B3911">
              <w:rPr>
                <w:rFonts w:ascii="Times New Roman" w:hAnsi="Times New Roman" w:cs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8</w:t>
            </w: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, 1-5.</w:t>
            </w:r>
          </w:p>
          <w:p w:rsidR="007B3911" w:rsidRPr="007B3911" w:rsidRDefault="007B3911" w:rsidP="007B3911">
            <w:pP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Volaco, A., Cavalcanti, A. M., &amp;Précoma, D. B. (2018). Socioeconomic status: the missing link between obesity and diabetes mellitus?. </w:t>
            </w:r>
            <w:r w:rsidRPr="007B3911">
              <w:rPr>
                <w:rFonts w:ascii="Times New Roman" w:hAnsi="Times New Roman" w:cs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Current diabetes reviews</w:t>
            </w: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7B3911">
              <w:rPr>
                <w:rFonts w:ascii="Times New Roman" w:hAnsi="Times New Roman" w:cs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14</w:t>
            </w: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(4), 321-326.</w:t>
            </w:r>
          </w:p>
          <w:p w:rsidR="007B3911" w:rsidRPr="005F0F31" w:rsidRDefault="007B3911" w:rsidP="007B3911">
            <w:pPr>
              <w:rPr>
                <w:noProof/>
              </w:rPr>
            </w:pP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Donkin, A., Goldblatt, P., Allen, J., Nathanson, V., &amp; Marmot, M. (2018). Global action on the social determinants of health. </w:t>
            </w:r>
            <w:r w:rsidRPr="007B3911">
              <w:rPr>
                <w:rFonts w:ascii="Times New Roman" w:hAnsi="Times New Roman" w:cs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BMJ global health</w:t>
            </w: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, </w:t>
            </w:r>
            <w:r w:rsidRPr="007B3911">
              <w:rPr>
                <w:rFonts w:ascii="Times New Roman" w:hAnsi="Times New Roman" w:cs="Times New Roman"/>
                <w:i/>
                <w:iCs/>
                <w:color w:val="222222"/>
                <w:sz w:val="20"/>
                <w:szCs w:val="20"/>
                <w:shd w:val="clear" w:color="auto" w:fill="FFFFFF"/>
              </w:rPr>
              <w:t>3</w:t>
            </w:r>
            <w:r w:rsidRP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(Suppl 1), e000603.</w:t>
            </w:r>
          </w:p>
        </w:tc>
        <w:tc>
          <w:tcPr>
            <w:tcW w:w="4590" w:type="dxa"/>
            <w:vMerge/>
            <w:tcBorders>
              <w:bottom w:val="nil"/>
            </w:tcBorders>
          </w:tcPr>
          <w:p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:rsidTr="00C46111">
        <w:trPr>
          <w:trHeight w:val="2304"/>
          <w:jc w:val="center"/>
        </w:trPr>
        <w:tc>
          <w:tcPr>
            <w:tcW w:w="4534" w:type="dxa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276" w:type="dxa"/>
            <w:gridSpan w:val="3"/>
            <w:vMerge/>
          </w:tcPr>
          <w:p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590" w:type="dxa"/>
            <w:vAlign w:val="center"/>
          </w:tcPr>
          <w:p w:rsidR="007D43B3" w:rsidRPr="00F37523" w:rsidRDefault="00182D9A" w:rsidP="00F37523">
            <w:pPr>
              <w:pStyle w:val="Title"/>
            </w:pPr>
            <w:r>
              <w:t xml:space="preserve">Obesity </w:t>
            </w:r>
            <w:r w:rsidR="0056581B">
              <w:t xml:space="preserve">in </w:t>
            </w:r>
            <w:r w:rsidR="0049720F">
              <w:t xml:space="preserve">the </w:t>
            </w:r>
            <w:r w:rsidR="0056581B">
              <w:t>Kingdom of Saudi Arabia</w:t>
            </w:r>
          </w:p>
        </w:tc>
      </w:tr>
    </w:tbl>
    <w:p w:rsidR="00CC0A8F" w:rsidRPr="00CC0A8F" w:rsidRDefault="00CC0A8F" w:rsidP="00C46111">
      <w:r w:rsidRPr="00CC0A8F"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/>
      </w:tblPr>
      <w:tblGrid>
        <w:gridCol w:w="4606"/>
        <w:gridCol w:w="423"/>
        <w:gridCol w:w="4572"/>
        <w:gridCol w:w="366"/>
        <w:gridCol w:w="4663"/>
      </w:tblGrid>
      <w:tr w:rsidR="00346FFA" w:rsidRPr="005F0F31" w:rsidTr="004642F0">
        <w:trPr>
          <w:trHeight w:val="3330"/>
          <w:jc w:val="center"/>
        </w:trPr>
        <w:tc>
          <w:tcPr>
            <w:tcW w:w="4534" w:type="dxa"/>
            <w:tcBorders>
              <w:bottom w:val="nil"/>
            </w:tcBorders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 w:val="restart"/>
          </w:tcPr>
          <w:p w:rsidR="00B67824" w:rsidRPr="00F37523" w:rsidRDefault="005A28C5" w:rsidP="00057152">
            <w:pPr>
              <w:pStyle w:val="Heading1"/>
              <w:jc w:val="center"/>
              <w:rPr>
                <w:rStyle w:val="Heading1Char"/>
                <w:b/>
              </w:rPr>
            </w:pPr>
            <w:r>
              <w:t>How Social Economic Status Relates to Obesity</w:t>
            </w:r>
          </w:p>
          <w:p w:rsidR="00346FFA" w:rsidRPr="00990E76" w:rsidRDefault="003A6592" w:rsidP="00990E76">
            <w:r>
              <w:t>Obesity involves an energy imbalance in the body</w:t>
            </w:r>
            <w:r w:rsidR="0049720F">
              <w:t>,</w:t>
            </w:r>
            <w:r>
              <w:t xml:space="preserve"> meaning there is a difference between the energy consumed through </w:t>
            </w:r>
            <w:r w:rsidRPr="00596211">
              <w:t>foods and drinks that the energy released through metabolism and physical activity</w:t>
            </w:r>
            <w:r w:rsidR="00596211" w:rsidRPr="00596211">
              <w:t xml:space="preserve"> (</w:t>
            </w:r>
            <w:r w:rsidR="00596211" w:rsidRPr="00596211">
              <w:rPr>
                <w:rFonts w:cs="Times New Roman"/>
                <w:color w:val="222222"/>
                <w:shd w:val="clear" w:color="auto" w:fill="FFFFFF"/>
              </w:rPr>
              <w:t>Al-Raddadi et al., 2019)</w:t>
            </w:r>
            <w:r w:rsidRPr="00596211">
              <w:t xml:space="preserve">. </w:t>
            </w:r>
            <w:r w:rsidR="00750B0F" w:rsidRPr="00596211">
              <w:t>Social</w:t>
            </w:r>
            <w:r w:rsidR="0049720F">
              <w:t>-</w:t>
            </w:r>
            <w:r w:rsidR="00750B0F" w:rsidRPr="00596211">
              <w:t xml:space="preserve">economic status is associated </w:t>
            </w:r>
            <w:r w:rsidR="0049720F">
              <w:t>with</w:t>
            </w:r>
            <w:r w:rsidR="00750B0F" w:rsidRPr="00596211">
              <w:t xml:space="preserve"> adiposity as people with lower</w:t>
            </w:r>
            <w:r w:rsidR="00750B0F">
              <w:t xml:space="preserve"> social</w:t>
            </w:r>
            <w:r w:rsidR="0049720F">
              <w:t>-</w:t>
            </w:r>
            <w:r w:rsidR="00750B0F">
              <w:t>economic status in high</w:t>
            </w:r>
            <w:r w:rsidR="0049720F">
              <w:t>-</w:t>
            </w:r>
            <w:r w:rsidR="00750B0F">
              <w:t>income countries tending to indulge in behaviors or lifestyles that cause obesity</w:t>
            </w:r>
            <w:r w:rsidR="0049720F">
              <w:t>,</w:t>
            </w:r>
            <w:r w:rsidR="00AE22ED">
              <w:t xml:space="preserve"> such as being less physically active and eating energy</w:t>
            </w:r>
            <w:r w:rsidR="0049720F">
              <w:t>-</w:t>
            </w:r>
            <w:r w:rsidR="00AE22ED">
              <w:t xml:space="preserve">dense foods. </w:t>
            </w:r>
            <w:r w:rsidR="009757E0">
              <w:t xml:space="preserve">Current data from the world health organization show that obesity in the Kingdom of Saudi </w:t>
            </w:r>
            <w:r w:rsidR="009757E0" w:rsidRPr="00E93537">
              <w:t xml:space="preserve">Arabia has risen from </w:t>
            </w:r>
            <w:r w:rsidR="001B57E5" w:rsidRPr="00E93537">
              <w:t>19</w:t>
            </w:r>
            <w:r w:rsidR="009757E0" w:rsidRPr="00E93537">
              <w:t>% in 1990 to 6</w:t>
            </w:r>
            <w:r w:rsidR="001B57E5" w:rsidRPr="00E93537">
              <w:t>0</w:t>
            </w:r>
            <w:r w:rsidR="009757E0" w:rsidRPr="00E93537">
              <w:t>% in 20</w:t>
            </w:r>
            <w:r w:rsidR="001B57E5" w:rsidRPr="00E93537">
              <w:t>20</w:t>
            </w:r>
            <w:r w:rsidR="009757E0" w:rsidRPr="00E93537">
              <w:t xml:space="preserve"> (</w:t>
            </w:r>
            <w:r w:rsidR="00E93537" w:rsidRPr="00E93537">
              <w:rPr>
                <w:rFonts w:cs="Times New Roman"/>
                <w:color w:val="222222"/>
                <w:shd w:val="clear" w:color="auto" w:fill="FFFFFF"/>
              </w:rPr>
              <w:t>Volaco, Cavalcanti &amp;Précoma, 2018</w:t>
            </w:r>
            <w:r w:rsidR="009757E0" w:rsidRPr="00E93537">
              <w:t>)</w:t>
            </w:r>
          </w:p>
        </w:tc>
        <w:tc>
          <w:tcPr>
            <w:tcW w:w="360" w:type="dxa"/>
            <w:vMerge w:val="restart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tcBorders>
              <w:bottom w:val="nil"/>
            </w:tcBorders>
            <w:vAlign w:val="center"/>
          </w:tcPr>
          <w:p w:rsidR="00346FFA" w:rsidRPr="00F37523" w:rsidRDefault="002B73B5" w:rsidP="00F37523">
            <w:pPr>
              <w:pStyle w:val="Quote"/>
            </w:pPr>
            <w:r>
              <w:t>“</w:t>
            </w:r>
            <w:r w:rsidRPr="002B73B5">
              <w:rPr>
                <w:sz w:val="36"/>
                <w:szCs w:val="36"/>
              </w:rPr>
              <w:t xml:space="preserve">Our Health is not determined by the quality or availability of healthcare facilities but by broader social </w:t>
            </w:r>
            <w:r>
              <w:rPr>
                <w:sz w:val="36"/>
                <w:szCs w:val="36"/>
              </w:rPr>
              <w:t>factors</w:t>
            </w:r>
            <w:r w:rsidR="0049720F">
              <w:rPr>
                <w:sz w:val="36"/>
                <w:szCs w:val="36"/>
              </w:rPr>
              <w:t>.</w:t>
            </w:r>
            <w:r w:rsidRPr="002B73B5">
              <w:rPr>
                <w:sz w:val="36"/>
                <w:szCs w:val="36"/>
              </w:rPr>
              <w:t>”</w:t>
            </w:r>
          </w:p>
        </w:tc>
      </w:tr>
      <w:tr w:rsidR="00346FFA" w:rsidRPr="005F0F31" w:rsidTr="004642F0">
        <w:trPr>
          <w:trHeight w:val="369"/>
          <w:jc w:val="center"/>
        </w:trPr>
        <w:tc>
          <w:tcPr>
            <w:tcW w:w="4534" w:type="dxa"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vMerge/>
          </w:tcPr>
          <w:p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</w:tcPr>
          <w:p w:rsidR="00346FFA" w:rsidRPr="005F0F31" w:rsidRDefault="00346FFA" w:rsidP="00346FFA">
            <w:pPr>
              <w:pStyle w:val="NoSpacing"/>
            </w:pPr>
          </w:p>
        </w:tc>
      </w:tr>
      <w:tr w:rsidR="004642F0" w:rsidRPr="005F0F31" w:rsidTr="001C55B6">
        <w:trPr>
          <w:trHeight w:val="1872"/>
          <w:jc w:val="center"/>
        </w:trPr>
        <w:tc>
          <w:tcPr>
            <w:tcW w:w="4534" w:type="dxa"/>
            <w:vMerge w:val="restart"/>
          </w:tcPr>
          <w:p w:rsidR="00B67824" w:rsidRPr="00F37523" w:rsidRDefault="005A28C5" w:rsidP="00F37523">
            <w:pPr>
              <w:pStyle w:val="Heading1"/>
              <w:rPr>
                <w:rStyle w:val="Heading1Char"/>
                <w:b/>
              </w:rPr>
            </w:pPr>
            <w:r>
              <w:t>Obesity in Saudi Arabia</w:t>
            </w:r>
          </w:p>
          <w:p w:rsidR="004642F0" w:rsidRPr="00990E76" w:rsidRDefault="00D55F81" w:rsidP="0056692D">
            <w:r>
              <w:t xml:space="preserve">Obesity is a major public health concern in the Kingdom of Saudi Arabia. </w:t>
            </w:r>
            <w:r w:rsidR="00B70D56">
              <w:t>It</w:t>
            </w:r>
            <w:r w:rsidR="0049720F">
              <w:t>,</w:t>
            </w:r>
            <w:r w:rsidR="00B70D56">
              <w:t xml:space="preserve"> in turn</w:t>
            </w:r>
            <w:r w:rsidR="0049720F">
              <w:t>,</w:t>
            </w:r>
            <w:r w:rsidR="00B70D56">
              <w:t xml:space="preserve"> contributes to other chronic health conditions such as diabetes, high blood pressure, coronary heart disease</w:t>
            </w:r>
            <w:r w:rsidR="0049720F">
              <w:t>,</w:t>
            </w:r>
            <w:r w:rsidR="00577D8C">
              <w:t xml:space="preserve"> and cardiovascular disease. </w:t>
            </w:r>
            <w:r w:rsidR="007231B3">
              <w:t xml:space="preserve">This educational brochure </w:t>
            </w:r>
            <w:r w:rsidR="00827D2E">
              <w:t>highlights</w:t>
            </w:r>
            <w:r w:rsidR="007231B3">
              <w:t xml:space="preserve"> the social determinant that contributes to obesity in the Kingdom of Saudi Arabia. </w:t>
            </w:r>
            <w:r w:rsidR="00505F0F">
              <w:t>Social determinants of hea</w:t>
            </w:r>
            <w:r w:rsidR="0049720F">
              <w:t>l</w:t>
            </w:r>
            <w:r w:rsidR="00505F0F">
              <w:t xml:space="preserve">th </w:t>
            </w:r>
            <w:r w:rsidR="00827D2E">
              <w:t>refer</w:t>
            </w:r>
            <w:r w:rsidR="00505F0F">
              <w:t xml:space="preserve"> to the social and economic conditions or factors that influence people and </w:t>
            </w:r>
            <w:r w:rsidR="0049720F">
              <w:t xml:space="preserve">the </w:t>
            </w:r>
            <w:r w:rsidR="00827D2E">
              <w:t>community’s</w:t>
            </w:r>
            <w:r w:rsidR="00505F0F">
              <w:t xml:space="preserve"> health status.</w:t>
            </w:r>
            <w:r w:rsidR="00CB42EB">
              <w:t xml:space="preserve">Social determinants are influenced by the resources and power that these people </w:t>
            </w:r>
            <w:r w:rsidR="00374C1A">
              <w:t>have. A</w:t>
            </w:r>
            <w:r w:rsidR="00CB42EB">
              <w:t xml:space="preserve"> key social determinant of health in Saudi Arabia related to obesity is social</w:t>
            </w:r>
            <w:r w:rsidR="0049720F">
              <w:t>-</w:t>
            </w:r>
            <w:r w:rsidR="00CB42EB">
              <w:t xml:space="preserve">economic </w:t>
            </w:r>
            <w:r w:rsidR="00374C1A">
              <w:t>status. Social</w:t>
            </w:r>
            <w:r w:rsidR="0049720F">
              <w:t>-</w:t>
            </w:r>
            <w:r w:rsidR="0087142F">
              <w:t xml:space="preserve">economic status is defined as a sociological and economic </w:t>
            </w:r>
            <w:r w:rsidR="00132297">
              <w:t>standing of a person or family measured as a combination of their education, occupation</w:t>
            </w:r>
            <w:r w:rsidR="0049720F">
              <w:t>,</w:t>
            </w:r>
            <w:r w:rsidR="00132297">
              <w:t xml:space="preserve"> and </w:t>
            </w:r>
            <w:r w:rsidR="00132297" w:rsidRPr="007B3911">
              <w:t>income</w:t>
            </w:r>
            <w:r w:rsidR="007B3911" w:rsidRPr="007B3911">
              <w:t xml:space="preserve"> (</w:t>
            </w:r>
            <w:r w:rsidR="007B3911" w:rsidRPr="007B3911">
              <w:rPr>
                <w:rFonts w:cs="Times New Roman"/>
                <w:color w:val="222222"/>
                <w:shd w:val="clear" w:color="auto" w:fill="FFFFFF"/>
              </w:rPr>
              <w:t>Donkin et al., 2018</w:t>
            </w:r>
            <w:r w:rsidR="007B3911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)</w:t>
            </w:r>
            <w:r w:rsidR="00132297">
              <w:t xml:space="preserve">. </w:t>
            </w:r>
          </w:p>
        </w:tc>
        <w:tc>
          <w:tcPr>
            <w:tcW w:w="416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vMerge w:val="restart"/>
          </w:tcPr>
          <w:p w:rsidR="00B67824" w:rsidRPr="00F37523" w:rsidRDefault="000A076F" w:rsidP="00F37523">
            <w:pPr>
              <w:pStyle w:val="Heading1"/>
              <w:rPr>
                <w:rStyle w:val="Heading1Char"/>
                <w:b/>
              </w:rPr>
            </w:pPr>
            <w:r>
              <w:t>What You Should Do</w:t>
            </w:r>
          </w:p>
          <w:p w:rsidR="00B67824" w:rsidRDefault="000A076F" w:rsidP="00990E76">
            <w:r>
              <w:t>Obesity is associated with causing chronic health conditions such as diabetes, hypertension, cardiovascular disease,</w:t>
            </w:r>
            <w:r w:rsidR="00874C7A">
              <w:t xml:space="preserve"> stroke, cancer</w:t>
            </w:r>
            <w:r w:rsidR="0049720F">
              <w:t>,</w:t>
            </w:r>
            <w:r>
              <w:t xml:space="preserve"> and coronary heart disease.</w:t>
            </w:r>
            <w:r w:rsidR="00874C7A">
              <w:t xml:space="preserve"> Obesity is also linked with poor mental health outcomes and reduced overall quality of life. </w:t>
            </w:r>
            <w:r w:rsidR="00F93283">
              <w:t xml:space="preserve">It is important for the public to understand the significant health concerns caused by obesity to live a </w:t>
            </w:r>
            <w:r w:rsidR="00F93283" w:rsidRPr="007A63AD">
              <w:t>healthy and improved quality of life</w:t>
            </w:r>
            <w:r w:rsidR="007A63AD" w:rsidRPr="007A63AD">
              <w:t xml:space="preserve"> (</w:t>
            </w:r>
            <w:r w:rsidR="007A63AD" w:rsidRPr="007A63AD">
              <w:rPr>
                <w:rFonts w:cs="Times New Roman"/>
                <w:color w:val="222222"/>
                <w:shd w:val="clear" w:color="auto" w:fill="FFFFFF"/>
              </w:rPr>
              <w:t>Shori, Albaik&amp;Bokhari, 2017)</w:t>
            </w:r>
            <w:r w:rsidR="00F93283" w:rsidRPr="007A63AD">
              <w:t xml:space="preserve">. </w:t>
            </w:r>
            <w:r w:rsidR="0006028E" w:rsidRPr="007A63AD">
              <w:t>Behaviors the public should change</w:t>
            </w:r>
            <w:r w:rsidR="0006028E">
              <w:t xml:space="preserve"> to live a healthy and improved quality </w:t>
            </w:r>
            <w:r w:rsidR="0049720F">
              <w:t xml:space="preserve">of </w:t>
            </w:r>
            <w:r w:rsidR="0006028E">
              <w:t>life include;</w:t>
            </w:r>
          </w:p>
          <w:p w:rsidR="0006028E" w:rsidRDefault="00352D81" w:rsidP="0006571A">
            <w:pPr>
              <w:pStyle w:val="ListParagraph"/>
              <w:numPr>
                <w:ilvl w:val="0"/>
                <w:numId w:val="8"/>
              </w:numPr>
            </w:pPr>
            <w:r>
              <w:t>Consume less sugary and processed foods</w:t>
            </w:r>
          </w:p>
          <w:p w:rsidR="00352D81" w:rsidRDefault="00352D81" w:rsidP="0006571A">
            <w:pPr>
              <w:pStyle w:val="ListParagraph"/>
              <w:numPr>
                <w:ilvl w:val="0"/>
                <w:numId w:val="8"/>
              </w:numPr>
            </w:pPr>
            <w:r>
              <w:t>Engage in physical activity</w:t>
            </w:r>
          </w:p>
          <w:p w:rsidR="00352D81" w:rsidRDefault="00352D81" w:rsidP="0006571A">
            <w:pPr>
              <w:pStyle w:val="ListParagraph"/>
              <w:numPr>
                <w:ilvl w:val="0"/>
                <w:numId w:val="8"/>
              </w:numPr>
            </w:pPr>
            <w:r>
              <w:t>Eat low glycemic foods</w:t>
            </w:r>
          </w:p>
          <w:p w:rsidR="00352D81" w:rsidRPr="00990E76" w:rsidRDefault="00352D81" w:rsidP="0006571A">
            <w:pPr>
              <w:pStyle w:val="ListParagraph"/>
              <w:numPr>
                <w:ilvl w:val="0"/>
                <w:numId w:val="8"/>
              </w:numPr>
            </w:pPr>
            <w:r>
              <w:t xml:space="preserve">Consume </w:t>
            </w:r>
            <w:r w:rsidR="00704741">
              <w:t>fewer</w:t>
            </w:r>
            <w:r>
              <w:t xml:space="preserve"> fatty foods. </w:t>
            </w:r>
          </w:p>
        </w:tc>
      </w:tr>
      <w:tr w:rsidR="004642F0" w:rsidRPr="005F0F31" w:rsidTr="004642F0">
        <w:trPr>
          <w:trHeight w:val="432"/>
          <w:jc w:val="center"/>
        </w:trPr>
        <w:tc>
          <w:tcPr>
            <w:tcW w:w="4534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:rsidR="004642F0" w:rsidRPr="005F0F31" w:rsidRDefault="004642F0" w:rsidP="00C46111">
            <w:pPr>
              <w:rPr>
                <w:noProof/>
              </w:rPr>
            </w:pPr>
          </w:p>
        </w:tc>
        <w:tc>
          <w:tcPr>
            <w:tcW w:w="360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4642F0" w:rsidRPr="005F0F31" w:rsidRDefault="004642F0" w:rsidP="004642F0">
            <w:pPr>
              <w:rPr>
                <w:sz w:val="21"/>
              </w:rPr>
            </w:pPr>
          </w:p>
        </w:tc>
      </w:tr>
      <w:tr w:rsidR="004642F0" w:rsidRPr="005F0F31" w:rsidTr="004642F0">
        <w:trPr>
          <w:trHeight w:val="4032"/>
          <w:jc w:val="center"/>
        </w:trPr>
        <w:tc>
          <w:tcPr>
            <w:tcW w:w="4534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</w:tcPr>
          <w:p w:rsidR="004642F0" w:rsidRDefault="004642F0" w:rsidP="00C46111">
            <w:pPr>
              <w:rPr>
                <w:noProof/>
              </w:rPr>
            </w:pPr>
          </w:p>
          <w:p w:rsidR="001B57E5" w:rsidRPr="001B57E5" w:rsidRDefault="001B57E5" w:rsidP="001B57E5"/>
          <w:p w:rsidR="001B57E5" w:rsidRDefault="001B57E5" w:rsidP="001B57E5">
            <w:pPr>
              <w:rPr>
                <w:noProof/>
              </w:rPr>
            </w:pPr>
          </w:p>
          <w:p w:rsidR="001B57E5" w:rsidRPr="001B57E5" w:rsidRDefault="001B57E5" w:rsidP="001B57E5">
            <w:pPr>
              <w:tabs>
                <w:tab w:val="left" w:pos="1335"/>
              </w:tabs>
            </w:pPr>
            <w:r>
              <w:tab/>
            </w:r>
          </w:p>
        </w:tc>
        <w:tc>
          <w:tcPr>
            <w:tcW w:w="360" w:type="dxa"/>
            <w:vMerge/>
          </w:tcPr>
          <w:p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vMerge/>
          </w:tcPr>
          <w:p w:rsidR="004642F0" w:rsidRPr="005F0F31" w:rsidRDefault="004642F0" w:rsidP="004642F0">
            <w:pPr>
              <w:rPr>
                <w:sz w:val="21"/>
              </w:rPr>
            </w:pPr>
          </w:p>
        </w:tc>
      </w:tr>
    </w:tbl>
    <w:p w:rsidR="00B67824" w:rsidRPr="00990E76" w:rsidRDefault="00B67824" w:rsidP="00C46111"/>
    <w:sectPr w:rsidR="00B67824" w:rsidRPr="00990E76" w:rsidSect="00C54EA5">
      <w:headerReference w:type="default" r:id="rId12"/>
      <w:headerReference w:type="first" r:id="rId13"/>
      <w:pgSz w:w="15840" w:h="12240" w:orient="landscape" w:code="1"/>
      <w:pgMar w:top="720" w:right="720" w:bottom="180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19B0" w:rsidRDefault="00DA19B0" w:rsidP="00D210FA">
      <w:pPr>
        <w:spacing w:after="0"/>
      </w:pPr>
      <w:r>
        <w:separator/>
      </w:r>
    </w:p>
  </w:endnote>
  <w:endnote w:type="continuationSeparator" w:id="1">
    <w:p w:rsidR="00DA19B0" w:rsidRDefault="00DA19B0" w:rsidP="00D210F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19B0" w:rsidRDefault="00DA19B0" w:rsidP="00D210FA">
      <w:pPr>
        <w:spacing w:after="0"/>
      </w:pPr>
      <w:r>
        <w:separator/>
      </w:r>
    </w:p>
  </w:footnote>
  <w:footnote w:type="continuationSeparator" w:id="1">
    <w:p w:rsidR="00DA19B0" w:rsidRDefault="00DA19B0" w:rsidP="00D210F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0A8F" w:rsidRDefault="000A544B">
    <w:pPr>
      <w:pStyle w:val="Header"/>
    </w:pPr>
    <w:r>
      <w:rPr>
        <w:noProof/>
      </w:rPr>
      <w:pict>
        <v:group id="Group 63" o:spid="_x0000_s2072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">
          <v:rect id="Rectangle 45" o:spid="_x0000_s2086" alt="Inside image top left" style="position:absolute;width:31089;height:241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" stroked="f" strokeweight="1pt">
            <v:fill r:id="rId1" o:title="Inside image top left" recolor="t" type="frame"/>
            <o:lock v:ext="edit" aspectratio="t"/>
            <v:textbox>
              <w:txbxContent>
                <w:p w:rsidR="00CC0A8F" w:rsidRDefault="00F55B82" w:rsidP="00CC0A8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14015" cy="2314575"/>
                        <wp:effectExtent l="0" t="0" r="635" b="9525"/>
                        <wp:docPr id="134" name="Picture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899" cy="2315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v:group id="Group 1" o:spid="_x0000_s2082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<v:rect id="Rectangle 48" o:spid="_x0000_s2085" style="position:absolute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ed7d31 [3205]" stroked="f" strokeweight="1pt"/>
            <v:rect id="Rectangle 49" o:spid="_x0000_s2084" style="position:absolute;left:10443;top:24331;width:9596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ffc000 [3207]" stroked="f" strokeweight="1pt"/>
            <v:rect id="Rectangle 50" o:spid="_x0000_s2083" style="position:absolute;left:20630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4546a [3215]" stroked="f" strokeweight="1pt"/>
          </v:group>
          <v:group id="Group 55" o:spid="_x0000_s2078" style="position:absolute;left:64756;top:23940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<v:rect id="Rectangle 56" o:spid="_x0000_s2081" style="position:absolute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ed7d31 [3205]" stroked="f" strokeweight="1pt"/>
            <v:rect id="Rectangle 57" o:spid="_x0000_s2080" style="position:absolute;left:10443;top:24331;width:9596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ffc000 [3207]" stroked="f" strokeweight="1pt"/>
            <v:rect id="Rectangle 59" o:spid="_x0000_s2079" style="position:absolute;left:20630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" fillcolor="#44546a [3215]" stroked="f" strokeweight="1pt"/>
          </v:group>
          <v:group id="Group 1" o:spid="_x0000_s2074" style="position:absolute;left:32419;top:41480;width:31090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">
            <v:rect id="Rectangle 52" o:spid="_x0000_s2077" style="position:absolute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" fillcolor="#ed7d31 [3205]" stroked="f" strokeweight="1pt"/>
            <v:rect id="Rectangle 53" o:spid="_x0000_s2076" style="position:absolute;left:10443;top:24331;width:9596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" fillcolor="#ffc000 [3207]" stroked="f" strokeweight="1pt"/>
            <v:rect id="Rectangle 54" o:spid="_x0000_s2075" style="position:absolute;left:20630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" fillcolor="#44546a [3215]" stroked="f" strokeweight="1pt"/>
          </v:group>
          <v:rect id="Rectangle 46" o:spid="_x0000_s2073" alt="Center image inside" style="position:absolute;left:32419;top:43392;width:31056;height:29718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" stroked="f" strokeweight="1pt">
            <v:fill r:id="rId3" o:title="Center image inside" recolor="t" type="frame"/>
            <o:lock v:ext="edit" aspectratio="t"/>
            <v:textbox>
              <w:txbxContent>
                <w:p w:rsidR="001B57E5" w:rsidRDefault="001B57E5" w:rsidP="001B57E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10840" cy="2837180"/>
                        <wp:effectExtent l="0" t="0" r="3810" b="1270"/>
                        <wp:docPr id="135" name="Picture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0840" cy="2837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w10:wrap anchorx="page" anchory="page"/>
        </v:group>
      </w:pict>
    </w:r>
    <w:r w:rsidR="00346FFA">
      <w:t>`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0FA" w:rsidRDefault="000A544B">
    <w:pPr>
      <w:pStyle w:val="Header"/>
    </w:pPr>
    <w:r>
      <w:rPr>
        <w:noProof/>
      </w:rPr>
      <w:pict>
        <v:group id="Group 65" o:spid="_x0000_s2049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">
          <v:rect id="Rectangle 18" o:spid="_x0000_s2071" style="position:absolute;left:32419;width:31088;height:286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/>
          <v:group id="Group 26" o:spid="_x0000_s2060" alt="Design Elements" style="position:absolute;left:64756;width:31088;height:52753" coordsize="32353,5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<o:lock v:ext="edit" aspectratio="t"/>
            <v:rect id="Rectangle 27" o:spid="_x0000_s2070" style="position:absolute;left:19812;width:12185;height:13722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<v:rect id="Rectangle 28" o:spid="_x0000_s2069" style="position:absolute;left:2286;top:30937;width:6096;height:6102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<v:rect id="Rectangle 29" o:spid="_x0000_s2068" style="position:absolute;left:6096;top:3505;width:7620;height:7632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<v:rect id="Rectangle 30" o:spid="_x0000_s2067" alt="Child with chalk " style="position:absolute;top:10309;width:23971;height:22837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" stroked="f" strokeweight="1pt">
              <v:fill r:id="rId1" o:title="Child with chalk " recolor="t" type="frame"/>
              <v:textbox>
                <w:txbxContent>
                  <w:p w:rsidR="00182D9A" w:rsidRDefault="00182D9A" w:rsidP="00182D9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108200" cy="2066925"/>
                          <wp:effectExtent l="0" t="0" r="6350" b="9525"/>
                          <wp:docPr id="136" name="Picture 1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0" y="0"/>
                                    <a:ext cx="2110185" cy="20688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Rectangle 31" o:spid="_x0000_s2066" style="position:absolute;left:13716;top:29718;width:18637;height:18656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<v:fill opacity="46517f"/>
            </v:rect>
            <v:rect id="Rectangle 32" o:spid="_x0000_s2065" style="position:absolute;left:16002;top:4876;width:11430;height:11437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<v:rect id="Rectangle 33" o:spid="_x0000_s2064" style="position:absolute;left:4572;top:32004;width:6096;height:6096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<v:rect id="Rectangle 34" o:spid="_x0000_s2063" style="position:absolute;left:6096;top:13716;width:23945;height:24003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<v:rect id="Rectangle 35" o:spid="_x0000_s2062" style="position:absolute;left:18288;top:21793;width:12547;height:12573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<v:rect id="Rectangle 36" o:spid="_x0000_s2061" alt="Child Coloring" style="position:absolute;left:7619;top:35506;width:19400;height:19424;rotation:1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" stroked="f" strokeweight="1pt">
              <v:fill r:id="rId3" o:title="Child Coloring" recolor="t" type="frame"/>
              <v:textbox>
                <w:txbxContent>
                  <w:p w:rsidR="00182D9A" w:rsidRDefault="00182D9A" w:rsidP="00182D9A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668780" cy="1803616"/>
                          <wp:effectExtent l="0" t="0" r="7620" b="6350"/>
                          <wp:docPr id="137" name="Picture 1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70876" cy="18058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  <v:rect id="Rectangle 17" o:spid="_x0000_s2059" style="position:absolute;left:64766;top:53700;width:31088;height:1932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<v:textbox>
              <w:txbxContent>
                <w:p w:rsidR="005F0F31" w:rsidRPr="00D57231" w:rsidRDefault="005F0F31" w:rsidP="004642F0"/>
              </w:txbxContent>
            </v:textbox>
          </v:rect>
          <v:group id="Group 1" o:spid="_x0000_s2055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<v:rect id="Rectangle 23" o:spid="_x0000_s2058" style="position:absolute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<v:rect id="Rectangle 24" o:spid="_x0000_s2057" style="position:absolute;left:10443;top:24331;width:9596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<v:rect id="Rectangle 25" o:spid="_x0000_s2056" style="position:absolute;left:20630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</v:group>
          <v:group id="Group 1" o:spid="_x0000_s2051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<v:rect id="Rectangle 40" o:spid="_x0000_s2054" style="position:absolute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<v:rect id="Rectangle 41" o:spid="_x0000_s2053" style="position:absolute;left:10443;top:24331;width:9596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<v:rect id="Rectangle 42" o:spid="_x0000_s2052" style="position:absolute;left:20630;top:24331;width:9849;height:986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</v:group>
          <v:rect id="Rectangle 37" o:spid="_x0000_s2050" alt="Child with painted hands " style="position:absolute;left:32424;top:31804;width:31090;height:4127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" stroked="f" strokeweight="1pt">
            <v:fill r:id="rId5" o:title="Child with painted hands " recolor="t" type="frame"/>
            <o:lock v:ext="edit" aspectratio="t"/>
            <v:textbox>
              <w:txbxContent>
                <w:p w:rsidR="004642F0" w:rsidRDefault="00182D9A" w:rsidP="004642F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24175" cy="4029075"/>
                        <wp:effectExtent l="0" t="0" r="9525" b="9525"/>
                        <wp:docPr id="138" name="Picture 1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5899" cy="40314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2AD0"/>
      </v:shape>
    </w:pict>
  </w:numPicBullet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22FEF"/>
    <w:multiLevelType w:val="hybridMultilevel"/>
    <w:tmpl w:val="46548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FB7318"/>
    <w:multiLevelType w:val="hybridMultilevel"/>
    <w:tmpl w:val="54F4931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20018A"/>
    <w:multiLevelType w:val="hybridMultilevel"/>
    <w:tmpl w:val="61EAAC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2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stylePaneFormatFilter w:val="5004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tTQwMjE2NzSzNDMDYiUdpeDU4uLM/DyQAsNaALVmcdYsAAAA"/>
  </w:docVars>
  <w:rsids>
    <w:rsidRoot w:val="00AC4064"/>
    <w:rsid w:val="00002366"/>
    <w:rsid w:val="00023293"/>
    <w:rsid w:val="00057152"/>
    <w:rsid w:val="0006028E"/>
    <w:rsid w:val="00061977"/>
    <w:rsid w:val="0006571A"/>
    <w:rsid w:val="0008782A"/>
    <w:rsid w:val="000A065A"/>
    <w:rsid w:val="000A076F"/>
    <w:rsid w:val="000A544B"/>
    <w:rsid w:val="000B3237"/>
    <w:rsid w:val="00106FC5"/>
    <w:rsid w:val="00120DEC"/>
    <w:rsid w:val="00132297"/>
    <w:rsid w:val="00182D9A"/>
    <w:rsid w:val="001B57E5"/>
    <w:rsid w:val="001C55B6"/>
    <w:rsid w:val="001D6CC4"/>
    <w:rsid w:val="00206405"/>
    <w:rsid w:val="00253267"/>
    <w:rsid w:val="002823CD"/>
    <w:rsid w:val="00287787"/>
    <w:rsid w:val="00291685"/>
    <w:rsid w:val="002B0A3D"/>
    <w:rsid w:val="002B73B5"/>
    <w:rsid w:val="002C0E5E"/>
    <w:rsid w:val="002C62DC"/>
    <w:rsid w:val="003007A7"/>
    <w:rsid w:val="003257E1"/>
    <w:rsid w:val="00325DEC"/>
    <w:rsid w:val="00346FFA"/>
    <w:rsid w:val="00352D81"/>
    <w:rsid w:val="00374C1A"/>
    <w:rsid w:val="003A3069"/>
    <w:rsid w:val="003A6592"/>
    <w:rsid w:val="003C20B5"/>
    <w:rsid w:val="003D5A15"/>
    <w:rsid w:val="003E02C8"/>
    <w:rsid w:val="003E545F"/>
    <w:rsid w:val="003F03D2"/>
    <w:rsid w:val="003F1E1A"/>
    <w:rsid w:val="004045E5"/>
    <w:rsid w:val="00421496"/>
    <w:rsid w:val="00422C27"/>
    <w:rsid w:val="00434A62"/>
    <w:rsid w:val="0044367C"/>
    <w:rsid w:val="004642F0"/>
    <w:rsid w:val="0049720F"/>
    <w:rsid w:val="00500564"/>
    <w:rsid w:val="00505F0F"/>
    <w:rsid w:val="0051102B"/>
    <w:rsid w:val="0054555B"/>
    <w:rsid w:val="00557367"/>
    <w:rsid w:val="0056581B"/>
    <w:rsid w:val="0056692D"/>
    <w:rsid w:val="00577D8C"/>
    <w:rsid w:val="005838BC"/>
    <w:rsid w:val="00596211"/>
    <w:rsid w:val="005A28C5"/>
    <w:rsid w:val="005B57E1"/>
    <w:rsid w:val="005E61E0"/>
    <w:rsid w:val="005F0F31"/>
    <w:rsid w:val="006024ED"/>
    <w:rsid w:val="0061793F"/>
    <w:rsid w:val="0062123A"/>
    <w:rsid w:val="006605F8"/>
    <w:rsid w:val="00662D84"/>
    <w:rsid w:val="006676A1"/>
    <w:rsid w:val="006833BD"/>
    <w:rsid w:val="006C5019"/>
    <w:rsid w:val="006E2D42"/>
    <w:rsid w:val="00704741"/>
    <w:rsid w:val="00720FEE"/>
    <w:rsid w:val="007231B3"/>
    <w:rsid w:val="00750B0F"/>
    <w:rsid w:val="00764B6F"/>
    <w:rsid w:val="007A63AD"/>
    <w:rsid w:val="007B3911"/>
    <w:rsid w:val="007C7319"/>
    <w:rsid w:val="007D43B3"/>
    <w:rsid w:val="007F20B4"/>
    <w:rsid w:val="007F525E"/>
    <w:rsid w:val="0082695D"/>
    <w:rsid w:val="00827D2E"/>
    <w:rsid w:val="0083044C"/>
    <w:rsid w:val="0085182D"/>
    <w:rsid w:val="008709F5"/>
    <w:rsid w:val="0087142F"/>
    <w:rsid w:val="00874C7A"/>
    <w:rsid w:val="00877A91"/>
    <w:rsid w:val="00884E86"/>
    <w:rsid w:val="008927FF"/>
    <w:rsid w:val="008E3921"/>
    <w:rsid w:val="0090027B"/>
    <w:rsid w:val="00905238"/>
    <w:rsid w:val="0094702A"/>
    <w:rsid w:val="00967DAB"/>
    <w:rsid w:val="009757E0"/>
    <w:rsid w:val="00990E76"/>
    <w:rsid w:val="00991A53"/>
    <w:rsid w:val="00996F4E"/>
    <w:rsid w:val="009F71FE"/>
    <w:rsid w:val="00A31F33"/>
    <w:rsid w:val="00A605E9"/>
    <w:rsid w:val="00A70A62"/>
    <w:rsid w:val="00A71DA8"/>
    <w:rsid w:val="00AB1210"/>
    <w:rsid w:val="00AB770D"/>
    <w:rsid w:val="00AC4064"/>
    <w:rsid w:val="00AE22ED"/>
    <w:rsid w:val="00AF2088"/>
    <w:rsid w:val="00AF5FB0"/>
    <w:rsid w:val="00B0080A"/>
    <w:rsid w:val="00B0538C"/>
    <w:rsid w:val="00B37AB8"/>
    <w:rsid w:val="00B418DE"/>
    <w:rsid w:val="00B4400A"/>
    <w:rsid w:val="00B47FE7"/>
    <w:rsid w:val="00B67824"/>
    <w:rsid w:val="00B70D56"/>
    <w:rsid w:val="00BA065F"/>
    <w:rsid w:val="00BE15BA"/>
    <w:rsid w:val="00C20ED0"/>
    <w:rsid w:val="00C46111"/>
    <w:rsid w:val="00C54EA5"/>
    <w:rsid w:val="00C82439"/>
    <w:rsid w:val="00C83332"/>
    <w:rsid w:val="00C95E04"/>
    <w:rsid w:val="00CB42EB"/>
    <w:rsid w:val="00CC0A8F"/>
    <w:rsid w:val="00CC24B6"/>
    <w:rsid w:val="00CD3A64"/>
    <w:rsid w:val="00CE08CD"/>
    <w:rsid w:val="00D02D9B"/>
    <w:rsid w:val="00D043ED"/>
    <w:rsid w:val="00D0664A"/>
    <w:rsid w:val="00D210FA"/>
    <w:rsid w:val="00D30F1D"/>
    <w:rsid w:val="00D55F81"/>
    <w:rsid w:val="00D57231"/>
    <w:rsid w:val="00D764B5"/>
    <w:rsid w:val="00D87B48"/>
    <w:rsid w:val="00D91203"/>
    <w:rsid w:val="00D94FD1"/>
    <w:rsid w:val="00DA19B0"/>
    <w:rsid w:val="00E41692"/>
    <w:rsid w:val="00E55D74"/>
    <w:rsid w:val="00E81234"/>
    <w:rsid w:val="00E9037E"/>
    <w:rsid w:val="00E93537"/>
    <w:rsid w:val="00EA120D"/>
    <w:rsid w:val="00EA49C3"/>
    <w:rsid w:val="00EB5E14"/>
    <w:rsid w:val="00EE09A2"/>
    <w:rsid w:val="00EE19D9"/>
    <w:rsid w:val="00EF26FC"/>
    <w:rsid w:val="00F37523"/>
    <w:rsid w:val="00F50168"/>
    <w:rsid w:val="00F50D34"/>
    <w:rsid w:val="00F55B82"/>
    <w:rsid w:val="00F61360"/>
    <w:rsid w:val="00F93283"/>
    <w:rsid w:val="00FC538A"/>
    <w:rsid w:val="00FE2B9F"/>
    <w:rsid w:val="00FF3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unhideWhenUsed="0" w:qFormat="1"/>
    <w:lsdException w:name="heading 4" w:uiPriority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uiPriority="11" w:unhideWhenUsed="0"/>
    <w:lsdException w:name="Strong" w:semiHidden="0" w:uiPriority="22" w:unhideWhenUsed="0"/>
    <w:lsdException w:name="Emphasis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111"/>
  </w:style>
  <w:style w:type="paragraph" w:styleId="Heading1">
    <w:name w:val="heading 1"/>
    <w:basedOn w:val="Normal"/>
    <w:next w:val="Normal"/>
    <w:link w:val="Heading1Char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NormalTextDarkBackground">
    <w:name w:val="Normal Text Dark Background"/>
    <w:basedOn w:val="Normal"/>
    <w:qFormat/>
    <w:rsid w:val="00990E76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C46111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6111"/>
  </w:style>
  <w:style w:type="paragraph" w:styleId="Footer">
    <w:name w:val="footer"/>
    <w:basedOn w:val="Normal"/>
    <w:link w:val="FooterChar"/>
    <w:uiPriority w:val="99"/>
    <w:semiHidden/>
    <w:rsid w:val="00C46111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6111"/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3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b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2B06B9-27AB-40FB-B977-14D6FC8A98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2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2021-03-01T12:41:00Z</dcterms:created>
  <dcterms:modified xsi:type="dcterms:W3CDTF">2021-03-01T12:41:00Z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